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089" w:rsidRPr="00DC4089" w:rsidRDefault="00E221DE" w:rsidP="00761338">
      <w:pPr>
        <w:pStyle w:val="Intestazione1"/>
        <w:rPr>
          <w:b/>
        </w:rPr>
      </w:pPr>
      <w:r w:rsidRPr="00DC4089">
        <w:rPr>
          <w:b/>
        </w:rPr>
        <w:t>PONTIFICIA UNIVERSITAS LATERANENSIS</w:t>
      </w:r>
    </w:p>
    <w:p w:rsidR="00DC4089" w:rsidRPr="00DC4089" w:rsidRDefault="00DC4089" w:rsidP="00DC4089">
      <w:pPr>
        <w:pStyle w:val="Intestazione1"/>
        <w:pBdr>
          <w:bottom w:val="single" w:sz="12" w:space="1" w:color="auto"/>
        </w:pBdr>
        <w:rPr>
          <w:szCs w:val="40"/>
        </w:rPr>
      </w:pPr>
      <w:r w:rsidRPr="00DC4089">
        <w:rPr>
          <w:szCs w:val="40"/>
        </w:rPr>
        <w:t>FACULTAS PHILOSOPHIAE</w:t>
      </w:r>
    </w:p>
    <w:p w:rsidR="00DC4089" w:rsidRDefault="00DC4089" w:rsidP="00DC4089">
      <w:pPr>
        <w:spacing w:line="320" w:lineRule="exact"/>
        <w:jc w:val="center"/>
      </w:pPr>
    </w:p>
    <w:p w:rsidR="00DC4089" w:rsidRDefault="00DC4089" w:rsidP="00DC4089">
      <w:pPr>
        <w:spacing w:line="320" w:lineRule="exact"/>
        <w:jc w:val="center"/>
      </w:pPr>
    </w:p>
    <w:p w:rsidR="00DC4089" w:rsidRDefault="00DC4089" w:rsidP="00DC4089">
      <w:pPr>
        <w:spacing w:line="320" w:lineRule="exact"/>
        <w:jc w:val="center"/>
      </w:pPr>
    </w:p>
    <w:p w:rsidR="00F56785" w:rsidRPr="00DC4089" w:rsidRDefault="00F56785" w:rsidP="00DC4089">
      <w:pPr>
        <w:pStyle w:val="Intestazione1"/>
        <w:rPr>
          <w:smallCaps/>
          <w:szCs w:val="40"/>
        </w:rPr>
      </w:pPr>
      <w:r w:rsidRPr="00DC4089">
        <w:rPr>
          <w:smallCaps/>
          <w:szCs w:val="40"/>
        </w:rPr>
        <w:t>Nome Cognome</w:t>
      </w:r>
    </w:p>
    <w:p w:rsidR="00DC4089" w:rsidRDefault="00DC4089" w:rsidP="00DC4089">
      <w:pPr>
        <w:pStyle w:val="Intestazione1"/>
        <w:spacing w:line="320" w:lineRule="exact"/>
        <w:jc w:val="left"/>
        <w:rPr>
          <w:smallCaps/>
          <w:sz w:val="32"/>
          <w:szCs w:val="32"/>
        </w:rPr>
      </w:pPr>
    </w:p>
    <w:p w:rsidR="00DC4089" w:rsidRDefault="00DC4089" w:rsidP="00DC4089">
      <w:pPr>
        <w:pStyle w:val="Intestazione1"/>
        <w:spacing w:line="320" w:lineRule="exact"/>
        <w:jc w:val="left"/>
        <w:rPr>
          <w:smallCaps/>
          <w:sz w:val="32"/>
          <w:szCs w:val="32"/>
        </w:rPr>
      </w:pPr>
    </w:p>
    <w:p w:rsidR="00761338" w:rsidRPr="00761338" w:rsidRDefault="00F56785" w:rsidP="00761338">
      <w:pPr>
        <w:pStyle w:val="Titolo"/>
        <w:spacing w:line="360" w:lineRule="auto"/>
      </w:pPr>
      <w:r w:rsidRPr="00DC4089">
        <w:t>TITOLO</w:t>
      </w:r>
    </w:p>
    <w:p w:rsidR="00F56785" w:rsidRPr="00183434" w:rsidRDefault="00F56785" w:rsidP="00DC4089">
      <w:pPr>
        <w:pStyle w:val="Sottotitolo1"/>
        <w:spacing w:line="320" w:lineRule="exact"/>
        <w:rPr>
          <w:szCs w:val="36"/>
        </w:rPr>
      </w:pPr>
      <w:r w:rsidRPr="00183434">
        <w:rPr>
          <w:szCs w:val="36"/>
        </w:rPr>
        <w:t>Sottotitolo</w:t>
      </w:r>
    </w:p>
    <w:p w:rsidR="00DC4089" w:rsidRPr="00183434" w:rsidRDefault="00DC4089" w:rsidP="00DC4089">
      <w:pPr>
        <w:pStyle w:val="Sottotitolo1"/>
        <w:spacing w:line="320" w:lineRule="exact"/>
        <w:rPr>
          <w:b w:val="0"/>
          <w:i w:val="0"/>
          <w:sz w:val="32"/>
          <w:szCs w:val="32"/>
        </w:rPr>
      </w:pPr>
    </w:p>
    <w:p w:rsidR="00DC4089" w:rsidRPr="00183434" w:rsidRDefault="00DC4089" w:rsidP="00DC4089">
      <w:pPr>
        <w:pStyle w:val="Sottotitolo1"/>
        <w:spacing w:line="320" w:lineRule="exact"/>
        <w:rPr>
          <w:i w:val="0"/>
          <w:sz w:val="32"/>
          <w:szCs w:val="32"/>
        </w:rPr>
      </w:pPr>
    </w:p>
    <w:p w:rsidR="00F56785" w:rsidRPr="00183434" w:rsidRDefault="00DC4089" w:rsidP="00EF66F4">
      <w:pPr>
        <w:pStyle w:val="Tesi"/>
        <w:rPr>
          <w:szCs w:val="36"/>
        </w:rPr>
      </w:pPr>
      <w:proofErr w:type="spellStart"/>
      <w:r w:rsidRPr="00183434">
        <w:rPr>
          <w:szCs w:val="36"/>
        </w:rPr>
        <w:t>Thesis</w:t>
      </w:r>
      <w:proofErr w:type="spellEnd"/>
      <w:r w:rsidRPr="00183434">
        <w:rPr>
          <w:szCs w:val="36"/>
        </w:rPr>
        <w:t xml:space="preserve"> </w:t>
      </w:r>
      <w:proofErr w:type="gramStart"/>
      <w:r w:rsidRPr="00183434">
        <w:rPr>
          <w:szCs w:val="36"/>
        </w:rPr>
        <w:t>ad</w:t>
      </w:r>
      <w:proofErr w:type="gramEnd"/>
      <w:r w:rsidRPr="00183434">
        <w:rPr>
          <w:szCs w:val="36"/>
        </w:rPr>
        <w:t xml:space="preserve"> </w:t>
      </w:r>
      <w:proofErr w:type="spellStart"/>
      <w:r w:rsidRPr="00183434">
        <w:rPr>
          <w:szCs w:val="36"/>
        </w:rPr>
        <w:t>Doctoratum</w:t>
      </w:r>
      <w:proofErr w:type="spellEnd"/>
      <w:r w:rsidRPr="00183434">
        <w:rPr>
          <w:szCs w:val="36"/>
        </w:rPr>
        <w:t xml:space="preserve"> in </w:t>
      </w:r>
      <w:proofErr w:type="spellStart"/>
      <w:r w:rsidRPr="00183434">
        <w:rPr>
          <w:szCs w:val="36"/>
        </w:rPr>
        <w:t>Philosophia</w:t>
      </w:r>
      <w:proofErr w:type="spellEnd"/>
      <w:r w:rsidRPr="00183434">
        <w:rPr>
          <w:szCs w:val="36"/>
        </w:rPr>
        <w:t xml:space="preserve"> </w:t>
      </w:r>
      <w:proofErr w:type="spellStart"/>
      <w:r w:rsidRPr="00183434">
        <w:rPr>
          <w:szCs w:val="36"/>
        </w:rPr>
        <w:t>consequendum</w:t>
      </w:r>
      <w:proofErr w:type="spellEnd"/>
    </w:p>
    <w:p w:rsidR="00183434" w:rsidRPr="00183434" w:rsidRDefault="00183434" w:rsidP="002F483D"/>
    <w:p w:rsidR="00382B7B" w:rsidRPr="00496C2B" w:rsidRDefault="00761338" w:rsidP="002F483D">
      <w:pPr>
        <w:rPr>
          <w:sz w:val="32"/>
          <w:szCs w:val="32"/>
          <w:lang w:val="en-US"/>
        </w:rPr>
      </w:pPr>
      <w:r w:rsidRPr="00496C2B">
        <w:rPr>
          <w:sz w:val="32"/>
          <w:szCs w:val="32"/>
          <w:lang w:val="en-US"/>
        </w:rPr>
        <w:t>Moderator</w:t>
      </w:r>
      <w:r w:rsidR="00382B7B" w:rsidRPr="00496C2B">
        <w:rPr>
          <w:sz w:val="32"/>
          <w:szCs w:val="32"/>
          <w:lang w:val="en-US"/>
        </w:rPr>
        <w:t>:</w:t>
      </w:r>
    </w:p>
    <w:p w:rsidR="00761338" w:rsidRPr="00183434" w:rsidRDefault="00761338" w:rsidP="00761338">
      <w:pPr>
        <w:rPr>
          <w:sz w:val="32"/>
          <w:szCs w:val="32"/>
          <w:lang w:val="en-US"/>
        </w:rPr>
      </w:pPr>
      <w:r w:rsidRPr="00496C2B">
        <w:rPr>
          <w:sz w:val="32"/>
          <w:szCs w:val="32"/>
          <w:lang w:val="en-US"/>
        </w:rPr>
        <w:t>Clar.us</w:t>
      </w:r>
      <w:r w:rsidR="00382B7B" w:rsidRPr="00496C2B">
        <w:rPr>
          <w:sz w:val="32"/>
          <w:szCs w:val="32"/>
          <w:lang w:val="en-US"/>
        </w:rPr>
        <w:t xml:space="preserve"> Prof. </w:t>
      </w:r>
      <w:r w:rsidR="00382B7B" w:rsidRPr="00183434">
        <w:rPr>
          <w:sz w:val="32"/>
          <w:szCs w:val="32"/>
          <w:lang w:val="en-US"/>
        </w:rPr>
        <w:t>__________________</w:t>
      </w:r>
    </w:p>
    <w:p w:rsidR="00382B7B" w:rsidRPr="00496C2B" w:rsidRDefault="00761338" w:rsidP="00761338">
      <w:pPr>
        <w:spacing w:before="240"/>
        <w:ind w:left="567"/>
        <w:rPr>
          <w:sz w:val="32"/>
          <w:szCs w:val="32"/>
          <w:lang w:val="en-US"/>
        </w:rPr>
      </w:pPr>
      <w:proofErr w:type="spellStart"/>
      <w:r w:rsidRPr="00496C2B">
        <w:rPr>
          <w:sz w:val="32"/>
          <w:szCs w:val="32"/>
          <w:lang w:val="en-US"/>
        </w:rPr>
        <w:t>Correlatores</w:t>
      </w:r>
      <w:proofErr w:type="spellEnd"/>
      <w:r w:rsidR="00382B7B" w:rsidRPr="00496C2B">
        <w:rPr>
          <w:sz w:val="32"/>
          <w:szCs w:val="32"/>
          <w:lang w:val="en-US"/>
        </w:rPr>
        <w:t>:</w:t>
      </w:r>
    </w:p>
    <w:p w:rsidR="00382B7B" w:rsidRPr="00496C2B" w:rsidRDefault="00761338" w:rsidP="00761338">
      <w:pPr>
        <w:ind w:left="567"/>
        <w:rPr>
          <w:sz w:val="32"/>
          <w:szCs w:val="32"/>
          <w:lang w:val="en-US"/>
        </w:rPr>
      </w:pPr>
      <w:r w:rsidRPr="00496C2B">
        <w:rPr>
          <w:sz w:val="32"/>
          <w:szCs w:val="32"/>
          <w:lang w:val="en-US"/>
        </w:rPr>
        <w:t xml:space="preserve">Clar.us Prof. </w:t>
      </w:r>
      <w:r w:rsidR="00382B7B" w:rsidRPr="00496C2B">
        <w:rPr>
          <w:sz w:val="32"/>
          <w:szCs w:val="32"/>
          <w:lang w:val="en-US"/>
        </w:rPr>
        <w:t>___________________________</w:t>
      </w:r>
    </w:p>
    <w:p w:rsidR="00382B7B" w:rsidRPr="00EF66F4" w:rsidRDefault="00761338" w:rsidP="00761338">
      <w:pPr>
        <w:ind w:left="567"/>
        <w:rPr>
          <w:sz w:val="32"/>
          <w:szCs w:val="32"/>
        </w:rPr>
      </w:pPr>
      <w:r w:rsidRPr="00496C2B">
        <w:rPr>
          <w:sz w:val="32"/>
          <w:szCs w:val="32"/>
          <w:lang w:val="en-US"/>
        </w:rPr>
        <w:t xml:space="preserve">Clar.us Prof. </w:t>
      </w:r>
      <w:r w:rsidR="00382B7B" w:rsidRPr="00EF66F4">
        <w:rPr>
          <w:sz w:val="32"/>
          <w:szCs w:val="32"/>
        </w:rPr>
        <w:t>___________________________</w:t>
      </w:r>
    </w:p>
    <w:p w:rsidR="00183434" w:rsidRDefault="00183434" w:rsidP="00761338">
      <w:pPr>
        <w:ind w:firstLine="0"/>
        <w:jc w:val="center"/>
        <w:rPr>
          <w:sz w:val="32"/>
          <w:szCs w:val="32"/>
        </w:rPr>
      </w:pPr>
    </w:p>
    <w:p w:rsidR="00183434" w:rsidRDefault="00183434" w:rsidP="00761338">
      <w:pPr>
        <w:ind w:firstLine="0"/>
        <w:jc w:val="center"/>
        <w:rPr>
          <w:sz w:val="32"/>
          <w:szCs w:val="32"/>
        </w:rPr>
      </w:pPr>
      <w:bookmarkStart w:id="0" w:name="_GoBack"/>
      <w:bookmarkEnd w:id="0"/>
    </w:p>
    <w:p w:rsidR="00AB7AEC" w:rsidRPr="00B14368" w:rsidRDefault="00503BB1" w:rsidP="00761338">
      <w:pPr>
        <w:ind w:firstLine="0"/>
        <w:jc w:val="center"/>
        <w:rPr>
          <w:sz w:val="32"/>
          <w:szCs w:val="32"/>
        </w:rPr>
      </w:pPr>
      <w:r w:rsidRPr="00B14368">
        <w:rPr>
          <w:sz w:val="32"/>
          <w:szCs w:val="32"/>
        </w:rPr>
        <w:t>ROMA</w:t>
      </w:r>
      <w:r w:rsidR="00761338">
        <w:rPr>
          <w:sz w:val="32"/>
          <w:szCs w:val="32"/>
        </w:rPr>
        <w:t>E</w:t>
      </w:r>
      <w:r w:rsidR="00AB7AEC" w:rsidRPr="00B14368">
        <w:rPr>
          <w:sz w:val="32"/>
          <w:szCs w:val="32"/>
        </w:rPr>
        <w:t>____</w:t>
      </w:r>
    </w:p>
    <w:p w:rsidR="002732E5" w:rsidRDefault="002732E5" w:rsidP="0082635D">
      <w:pPr>
        <w:pStyle w:val="Capitolo"/>
        <w:spacing w:after="360"/>
      </w:pPr>
      <w:bookmarkStart w:id="1" w:name="_Toc449699155"/>
      <w:bookmarkStart w:id="2" w:name="_Toc449699233"/>
      <w:r>
        <w:lastRenderedPageBreak/>
        <w:t>INTRODUZIONE GENERALE</w:t>
      </w:r>
      <w:bookmarkEnd w:id="1"/>
      <w:bookmarkEnd w:id="2"/>
    </w:p>
    <w:p w:rsidR="0082635D" w:rsidRDefault="0082635D" w:rsidP="0082635D">
      <w:r>
        <w:t>Inizio</w:t>
      </w:r>
      <w:r>
        <w:rPr>
          <w:rStyle w:val="Rimandonotaapidipagina"/>
        </w:rPr>
        <w:footnoteReference w:id="1"/>
      </w:r>
      <w:r>
        <w:t xml:space="preserve"> dell’introduzione generale in cui evidenziare scopi, metodo, finalità e schema generale del lavoro di tesi. Da scrivere ovviamente al termine del lavoro.</w:t>
      </w:r>
    </w:p>
    <w:p w:rsidR="002732E5" w:rsidRPr="002732E5" w:rsidRDefault="002732E5" w:rsidP="002732E5"/>
    <w:p w:rsidR="002732E5" w:rsidRDefault="002732E5" w:rsidP="002732E5">
      <w:pPr>
        <w:pStyle w:val="Parte"/>
      </w:pPr>
      <w:bookmarkStart w:id="3" w:name="_Toc449699156"/>
      <w:bookmarkStart w:id="4" w:name="_Toc449699234"/>
      <w:r>
        <w:t>PARTE PRIMA</w:t>
      </w:r>
      <w:bookmarkEnd w:id="3"/>
      <w:bookmarkEnd w:id="4"/>
    </w:p>
    <w:p w:rsidR="002732E5" w:rsidRDefault="002732E5" w:rsidP="002732E5">
      <w:pPr>
        <w:pStyle w:val="ParteTitolo"/>
      </w:pPr>
      <w:bookmarkStart w:id="5" w:name="_Toc449699157"/>
      <w:bookmarkStart w:id="6" w:name="_Toc449699235"/>
      <w:r>
        <w:t>TITOLO PARTE PRIMA</w:t>
      </w:r>
      <w:bookmarkEnd w:id="5"/>
      <w:bookmarkEnd w:id="6"/>
    </w:p>
    <w:p w:rsidR="00861271" w:rsidRPr="0075076A" w:rsidRDefault="00861271" w:rsidP="002732E5">
      <w:pPr>
        <w:pStyle w:val="Capitolo"/>
      </w:pPr>
      <w:bookmarkStart w:id="7" w:name="_Toc449699158"/>
      <w:bookmarkStart w:id="8" w:name="_Toc449699236"/>
      <w:r>
        <w:t>CAPITOLO PRIMO</w:t>
      </w:r>
      <w:bookmarkEnd w:id="7"/>
      <w:bookmarkEnd w:id="8"/>
    </w:p>
    <w:p w:rsidR="00503BB1" w:rsidRPr="00503BB1" w:rsidRDefault="00503BB1" w:rsidP="002F483D">
      <w:pPr>
        <w:pStyle w:val="Titolo1"/>
      </w:pPr>
      <w:bookmarkStart w:id="9" w:name="_Toc449699159"/>
      <w:bookmarkStart w:id="10" w:name="_Toc449699237"/>
      <w:r w:rsidRPr="00503BB1">
        <w:t>TITOLO DEL CAPITOLO</w:t>
      </w:r>
      <w:bookmarkEnd w:id="9"/>
      <w:bookmarkEnd w:id="10"/>
      <w:r w:rsidR="00F078DD">
        <w:t xml:space="preserve"> (ALT+1)</w:t>
      </w:r>
    </w:p>
    <w:p w:rsidR="00503BB1" w:rsidRDefault="00503BB1" w:rsidP="002F483D"/>
    <w:p w:rsidR="00503BB1" w:rsidRDefault="00503BB1" w:rsidP="002F483D"/>
    <w:p w:rsidR="00503BB1" w:rsidRDefault="00503BB1" w:rsidP="002F483D"/>
    <w:p w:rsidR="00503BB1" w:rsidRDefault="00900A1E" w:rsidP="002F483D">
      <w:pPr>
        <w:pStyle w:val="Titolo2"/>
      </w:pPr>
      <w:bookmarkStart w:id="11" w:name="_Toc449699160"/>
      <w:bookmarkStart w:id="12" w:name="_Toc449699238"/>
      <w:r>
        <w:t>TITOLO DI PARAGRAFO</w:t>
      </w:r>
      <w:bookmarkEnd w:id="11"/>
      <w:bookmarkEnd w:id="12"/>
      <w:r w:rsidR="00F078DD">
        <w:t xml:space="preserve"> (ALT+2)</w:t>
      </w:r>
    </w:p>
    <w:p w:rsidR="00900A1E" w:rsidRDefault="00900A1E" w:rsidP="002F483D">
      <w:r>
        <w:t xml:space="preserve">Inizio del primo paragrafo </w:t>
      </w:r>
      <w:proofErr w:type="gramStart"/>
      <w:r>
        <w:t>del primo Capitolo</w:t>
      </w:r>
      <w:proofErr w:type="gramEnd"/>
      <w:r>
        <w:t>, che poi continua con una seconda riga. È necessario esprimere concetti sensati fino alla fine dell’intera Tesi….</w:t>
      </w:r>
    </w:p>
    <w:p w:rsidR="006C6263" w:rsidRDefault="006C6263" w:rsidP="002F483D"/>
    <w:p w:rsidR="006C6263" w:rsidRDefault="006C6263" w:rsidP="002F483D">
      <w:pPr>
        <w:pStyle w:val="Titolo3"/>
      </w:pPr>
      <w:bookmarkStart w:id="13" w:name="_Toc449699161"/>
      <w:bookmarkStart w:id="14" w:name="_Toc449699239"/>
      <w:r w:rsidRPr="006C6263">
        <w:t xml:space="preserve">Titolo di </w:t>
      </w:r>
      <w:proofErr w:type="spellStart"/>
      <w:r w:rsidRPr="006C6263">
        <w:t>sottoparagrafo</w:t>
      </w:r>
      <w:bookmarkEnd w:id="13"/>
      <w:bookmarkEnd w:id="14"/>
      <w:proofErr w:type="spellEnd"/>
      <w:r w:rsidR="00F078DD">
        <w:t xml:space="preserve"> (ALT+3)</w:t>
      </w:r>
    </w:p>
    <w:p w:rsidR="006C6263" w:rsidRDefault="006C6263" w:rsidP="00F078DD">
      <w:r>
        <w:t xml:space="preserve">Inizio del primo </w:t>
      </w:r>
      <w:proofErr w:type="spellStart"/>
      <w:r>
        <w:t>sottoparagrafo</w:t>
      </w:r>
      <w:proofErr w:type="spellEnd"/>
      <w:r>
        <w:t xml:space="preserve"> </w:t>
      </w:r>
      <w:proofErr w:type="gramStart"/>
      <w:r>
        <w:t>del primo Capitolo</w:t>
      </w:r>
      <w:proofErr w:type="gramEnd"/>
      <w:r>
        <w:t>, che poi….</w:t>
      </w:r>
      <w:r w:rsidR="00F078DD">
        <w:t xml:space="preserve"> (ALT+NO)</w:t>
      </w:r>
    </w:p>
    <w:p w:rsidR="00F078DD" w:rsidRDefault="00F078DD" w:rsidP="002F483D">
      <w:r>
        <w:t xml:space="preserve">Altro paragrafo </w:t>
      </w:r>
      <w:proofErr w:type="spellStart"/>
      <w:r>
        <w:t>nbbghhs</w:t>
      </w:r>
      <w:proofErr w:type="spellEnd"/>
      <w:r>
        <w:t xml:space="preserve"> </w:t>
      </w:r>
      <w:proofErr w:type="spellStart"/>
      <w:r>
        <w:t>hhakkqs</w:t>
      </w:r>
      <w:proofErr w:type="spellEnd"/>
      <w:r>
        <w:t xml:space="preserve"> </w:t>
      </w:r>
      <w:proofErr w:type="spellStart"/>
      <w:r>
        <w:t>iquiquwq</w:t>
      </w:r>
      <w:proofErr w:type="spellEnd"/>
      <w:r>
        <w:t xml:space="preserve"> </w:t>
      </w:r>
      <w:proofErr w:type="spellStart"/>
      <w:r>
        <w:t>iqjiqwiq</w:t>
      </w:r>
      <w:proofErr w:type="spellEnd"/>
      <w:r>
        <w:t xml:space="preserve"> </w:t>
      </w:r>
      <w:proofErr w:type="spellStart"/>
      <w:r>
        <w:t>qiowjwqjw</w:t>
      </w:r>
      <w:proofErr w:type="spellEnd"/>
      <w:r>
        <w:t xml:space="preserve"> </w:t>
      </w:r>
      <w:proofErr w:type="spellStart"/>
      <w:r>
        <w:t>ajksajskajskasuq</w:t>
      </w:r>
      <w:proofErr w:type="spellEnd"/>
      <w:r>
        <w:t xml:space="preserve"> </w:t>
      </w:r>
      <w:proofErr w:type="spellStart"/>
      <w:r>
        <w:t>kkKKJAikK</w:t>
      </w:r>
      <w:proofErr w:type="spellEnd"/>
      <w:r>
        <w:t xml:space="preserve"> </w:t>
      </w:r>
    </w:p>
    <w:p w:rsidR="00761338" w:rsidRDefault="00F078DD" w:rsidP="00F078DD">
      <w:pPr>
        <w:pStyle w:val="Paragrafoelenco"/>
        <w:numPr>
          <w:ilvl w:val="0"/>
          <w:numId w:val="6"/>
        </w:numPr>
        <w:ind w:left="357" w:hanging="357"/>
      </w:pPr>
      <w:r>
        <w:t xml:space="preserve">List </w:t>
      </w:r>
      <w:proofErr w:type="spellStart"/>
      <w:r>
        <w:t>paragraph</w:t>
      </w:r>
      <w:proofErr w:type="spellEnd"/>
      <w:r>
        <w:t xml:space="preserve"> (CTRL+ALT+1)</w:t>
      </w:r>
    </w:p>
    <w:p w:rsidR="00F078DD" w:rsidRDefault="00F078DD" w:rsidP="00F078DD">
      <w:pPr>
        <w:pStyle w:val="Paragrafoelenco"/>
        <w:numPr>
          <w:ilvl w:val="0"/>
          <w:numId w:val="6"/>
        </w:numPr>
      </w:pPr>
      <w:proofErr w:type="spellStart"/>
      <w:r>
        <w:t>Jkahs</w:t>
      </w:r>
      <w:proofErr w:type="spellEnd"/>
      <w:r>
        <w:t xml:space="preserve"> </w:t>
      </w:r>
      <w:proofErr w:type="spellStart"/>
      <w:r>
        <w:t>kajskaumauo</w:t>
      </w:r>
      <w:proofErr w:type="spellEnd"/>
    </w:p>
    <w:p w:rsidR="00F078DD" w:rsidRDefault="00F078DD" w:rsidP="00F078DD">
      <w:pPr>
        <w:pStyle w:val="Paragrafoelenco"/>
        <w:numPr>
          <w:ilvl w:val="0"/>
          <w:numId w:val="6"/>
        </w:numPr>
      </w:pPr>
      <w:proofErr w:type="spellStart"/>
      <w:r>
        <w:t>Hhg</w:t>
      </w:r>
      <w:proofErr w:type="spellEnd"/>
      <w:r>
        <w:t xml:space="preserve"> </w:t>
      </w:r>
      <w:proofErr w:type="spellStart"/>
      <w:r>
        <w:t>jjhas</w:t>
      </w:r>
      <w:proofErr w:type="spellEnd"/>
      <w:r>
        <w:t xml:space="preserve"> </w:t>
      </w:r>
      <w:proofErr w:type="spellStart"/>
      <w:r>
        <w:t>siisklas</w:t>
      </w:r>
      <w:proofErr w:type="spellEnd"/>
    </w:p>
    <w:p w:rsidR="00F078DD" w:rsidRDefault="00F078DD" w:rsidP="00F078DD">
      <w:r>
        <w:t xml:space="preserve">Altro paragrafo </w:t>
      </w:r>
      <w:proofErr w:type="spellStart"/>
      <w:r>
        <w:t>nbbghhs</w:t>
      </w:r>
      <w:proofErr w:type="spellEnd"/>
      <w:r>
        <w:t xml:space="preserve"> </w:t>
      </w:r>
      <w:proofErr w:type="spellStart"/>
      <w:r>
        <w:t>hhakkqs</w:t>
      </w:r>
      <w:proofErr w:type="spellEnd"/>
      <w:r>
        <w:t xml:space="preserve"> </w:t>
      </w:r>
      <w:proofErr w:type="spellStart"/>
      <w:r>
        <w:t>iquiquwq</w:t>
      </w:r>
      <w:proofErr w:type="spellEnd"/>
      <w:r>
        <w:t xml:space="preserve"> </w:t>
      </w:r>
      <w:proofErr w:type="spellStart"/>
      <w:r>
        <w:t>iqjiqwiq</w:t>
      </w:r>
      <w:proofErr w:type="spellEnd"/>
      <w:r>
        <w:t xml:space="preserve"> </w:t>
      </w:r>
      <w:proofErr w:type="spellStart"/>
      <w:r>
        <w:t>qiowjwqjw</w:t>
      </w:r>
      <w:proofErr w:type="spellEnd"/>
      <w:r>
        <w:t xml:space="preserve"> </w:t>
      </w:r>
      <w:proofErr w:type="spellStart"/>
      <w:r>
        <w:t>ajksajskajskasuq</w:t>
      </w:r>
      <w:proofErr w:type="spellEnd"/>
      <w:r>
        <w:t xml:space="preserve"> </w:t>
      </w:r>
      <w:proofErr w:type="spellStart"/>
      <w:r>
        <w:t>kkKKJAikK</w:t>
      </w:r>
      <w:proofErr w:type="spellEnd"/>
      <w:r>
        <w:t xml:space="preserve"> </w:t>
      </w:r>
    </w:p>
    <w:p w:rsidR="00F078DD" w:rsidRDefault="00F078DD" w:rsidP="00F078DD">
      <w:pPr>
        <w:pStyle w:val="BulletParagraph"/>
        <w:rPr>
          <w:lang w:val="en-US"/>
        </w:rPr>
      </w:pPr>
      <w:r>
        <w:rPr>
          <w:lang w:val="en-US"/>
        </w:rPr>
        <w:t>Bullet paragraph (CTRL+ALT+P)</w:t>
      </w:r>
    </w:p>
    <w:p w:rsidR="00F078DD" w:rsidRDefault="00F078DD" w:rsidP="00F078DD">
      <w:pPr>
        <w:pStyle w:val="BulletParagraph"/>
        <w:rPr>
          <w:lang w:val="en-US"/>
        </w:rPr>
      </w:pPr>
      <w:proofErr w:type="spellStart"/>
      <w:r>
        <w:rPr>
          <w:lang w:val="en-US"/>
        </w:rPr>
        <w:t>Nbnbaakdjsoid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jJHJau</w:t>
      </w:r>
      <w:proofErr w:type="spellEnd"/>
      <w:r>
        <w:rPr>
          <w:lang w:val="en-US"/>
        </w:rPr>
        <w:t xml:space="preserve"> </w:t>
      </w:r>
    </w:p>
    <w:p w:rsidR="00F078DD" w:rsidRDefault="00F078DD" w:rsidP="00F078DD">
      <w:pPr>
        <w:pStyle w:val="BulletParagraph"/>
        <w:rPr>
          <w:lang w:val="en-US"/>
        </w:rPr>
      </w:pPr>
      <w:proofErr w:type="spellStart"/>
      <w:r>
        <w:rPr>
          <w:lang w:val="en-US"/>
        </w:rPr>
        <w:t>Khhayiia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oiaoia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aooisoa</w:t>
      </w:r>
      <w:proofErr w:type="spellEnd"/>
      <w:r>
        <w:rPr>
          <w:lang w:val="en-US"/>
        </w:rPr>
        <w:t xml:space="preserve"> </w:t>
      </w:r>
    </w:p>
    <w:p w:rsidR="00F078DD" w:rsidRPr="00F078DD" w:rsidRDefault="00F078DD" w:rsidP="00F078DD">
      <w:pPr>
        <w:rPr>
          <w:lang w:val="en-US"/>
        </w:rPr>
      </w:pPr>
    </w:p>
    <w:p w:rsidR="00F078DD" w:rsidRPr="00F078DD" w:rsidRDefault="00F078DD" w:rsidP="00F078D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F078DD" w:rsidRDefault="006C6263" w:rsidP="002F483D">
      <w:pPr>
        <w:rPr>
          <w:lang w:val="en-US"/>
        </w:rPr>
      </w:pPr>
    </w:p>
    <w:p w:rsidR="006C6263" w:rsidRPr="002F483D" w:rsidRDefault="006C6263" w:rsidP="002F483D">
      <w:pPr>
        <w:pStyle w:val="Capitolo"/>
      </w:pPr>
      <w:bookmarkStart w:id="15" w:name="_Toc449699162"/>
      <w:bookmarkStart w:id="16" w:name="_Toc449699240"/>
      <w:r w:rsidRPr="002F483D">
        <w:t>CAPITOLO SECONDO</w:t>
      </w:r>
      <w:bookmarkEnd w:id="15"/>
      <w:bookmarkEnd w:id="16"/>
    </w:p>
    <w:p w:rsidR="006C6263" w:rsidRPr="00503BB1" w:rsidRDefault="006C6263" w:rsidP="002F483D">
      <w:pPr>
        <w:pStyle w:val="Titolo1"/>
      </w:pPr>
      <w:bookmarkStart w:id="17" w:name="_Toc449699163"/>
      <w:bookmarkStart w:id="18" w:name="_Toc449699241"/>
      <w:r w:rsidRPr="00503BB1">
        <w:t>TITOLO DEL CAPITOLO</w:t>
      </w:r>
      <w:bookmarkEnd w:id="17"/>
      <w:bookmarkEnd w:id="18"/>
    </w:p>
    <w:p w:rsidR="006C6263" w:rsidRDefault="006C6263" w:rsidP="002F483D"/>
    <w:p w:rsidR="006C6263" w:rsidRDefault="006C6263" w:rsidP="002F483D"/>
    <w:p w:rsidR="006C6263" w:rsidRDefault="006C6263" w:rsidP="002F483D"/>
    <w:p w:rsidR="006C6263" w:rsidRDefault="006C6263" w:rsidP="002F483D">
      <w:pPr>
        <w:pStyle w:val="Titolo2"/>
      </w:pPr>
      <w:bookmarkStart w:id="19" w:name="_Toc449699164"/>
      <w:bookmarkStart w:id="20" w:name="_Toc449699242"/>
      <w:r>
        <w:t>TITOLO DI PARAGRAFO</w:t>
      </w:r>
      <w:bookmarkEnd w:id="19"/>
      <w:bookmarkEnd w:id="20"/>
    </w:p>
    <w:p w:rsidR="006C6263" w:rsidRDefault="006C6263" w:rsidP="002F483D">
      <w:r>
        <w:t>Inizio</w:t>
      </w:r>
      <w:r w:rsidR="00285F6D">
        <w:rPr>
          <w:rStyle w:val="Rimandonotaapidipagina"/>
        </w:rPr>
        <w:footnoteReference w:id="2"/>
      </w:r>
      <w:r>
        <w:t xml:space="preserve"> del primo paragrafo </w:t>
      </w:r>
      <w:proofErr w:type="gramStart"/>
      <w:r>
        <w:t>del primo Capitolo</w:t>
      </w:r>
      <w:proofErr w:type="gramEnd"/>
      <w:r>
        <w:t>, che poi continua con una seconda riga. È necessario esprimere concetti sensati fino alla fine dell’intera Tesi….</w:t>
      </w:r>
    </w:p>
    <w:p w:rsidR="006C6263" w:rsidRDefault="006C6263" w:rsidP="002F483D"/>
    <w:p w:rsidR="006C6263" w:rsidRDefault="006C6263" w:rsidP="002F483D">
      <w:pPr>
        <w:pStyle w:val="Titolo3"/>
      </w:pPr>
      <w:bookmarkStart w:id="21" w:name="_Toc449699165"/>
      <w:bookmarkStart w:id="22" w:name="_Toc449699243"/>
      <w:r w:rsidRPr="006C6263">
        <w:t xml:space="preserve">Titolo di </w:t>
      </w:r>
      <w:proofErr w:type="spellStart"/>
      <w:r w:rsidRPr="006C6263">
        <w:t>sottoparagrafo</w:t>
      </w:r>
      <w:bookmarkEnd w:id="21"/>
      <w:bookmarkEnd w:id="22"/>
      <w:proofErr w:type="spellEnd"/>
    </w:p>
    <w:p w:rsidR="006C6263" w:rsidRPr="006C6263" w:rsidRDefault="006C6263" w:rsidP="002F483D">
      <w:r>
        <w:t xml:space="preserve">Inizio del primo </w:t>
      </w:r>
      <w:proofErr w:type="spellStart"/>
      <w:r>
        <w:t>sottoparagrafo</w:t>
      </w:r>
      <w:proofErr w:type="spellEnd"/>
      <w:r>
        <w:t xml:space="preserve"> </w:t>
      </w:r>
      <w:proofErr w:type="gramStart"/>
      <w:r>
        <w:t>del primo Capitolo</w:t>
      </w:r>
      <w:proofErr w:type="gramEnd"/>
      <w:r>
        <w:t>, che poi….</w:t>
      </w:r>
    </w:p>
    <w:p w:rsidR="006C6263" w:rsidRDefault="006C6263" w:rsidP="002F483D"/>
    <w:p w:rsidR="00285F6D" w:rsidRDefault="00285F6D" w:rsidP="002F483D"/>
    <w:p w:rsidR="00285F6D" w:rsidRDefault="00285F6D" w:rsidP="002F483D"/>
    <w:p w:rsidR="0075076A" w:rsidRDefault="0075076A" w:rsidP="002F483D"/>
    <w:p w:rsidR="00285F6D" w:rsidRDefault="00285F6D" w:rsidP="002F483D"/>
    <w:p w:rsidR="00285F6D" w:rsidRDefault="0075076A" w:rsidP="002F483D">
      <w:pPr>
        <w:pStyle w:val="Capitolo"/>
      </w:pPr>
      <w:bookmarkStart w:id="23" w:name="_Toc449699166"/>
      <w:bookmarkStart w:id="24" w:name="_Toc449699244"/>
      <w:r>
        <w:t>CAPITOLO TERZO</w:t>
      </w:r>
      <w:bookmarkEnd w:id="23"/>
      <w:bookmarkEnd w:id="24"/>
    </w:p>
    <w:p w:rsidR="0075076A" w:rsidRDefault="0075076A" w:rsidP="002F483D">
      <w:pPr>
        <w:pStyle w:val="Titolo1"/>
      </w:pPr>
      <w:bookmarkStart w:id="25" w:name="_Toc449699167"/>
      <w:bookmarkStart w:id="26" w:name="_Toc449699245"/>
      <w:r>
        <w:t>TITOLO DEL CAPITOLO</w:t>
      </w:r>
      <w:bookmarkEnd w:id="25"/>
      <w:bookmarkEnd w:id="26"/>
    </w:p>
    <w:p w:rsidR="0075076A" w:rsidRDefault="0075076A" w:rsidP="002F483D"/>
    <w:p w:rsidR="0075076A" w:rsidRPr="0075076A" w:rsidRDefault="0075076A" w:rsidP="002F483D">
      <w:pPr>
        <w:pStyle w:val="Titolo2"/>
      </w:pPr>
      <w:bookmarkStart w:id="27" w:name="_Toc449699168"/>
      <w:bookmarkStart w:id="28" w:name="_Toc449699246"/>
      <w:r>
        <w:t>TITOLO DI PARAGRAFO</w:t>
      </w:r>
      <w:bookmarkEnd w:id="27"/>
      <w:bookmarkEnd w:id="28"/>
    </w:p>
    <w:p w:rsidR="00285F6D" w:rsidRDefault="00285F6D" w:rsidP="002F483D"/>
    <w:p w:rsidR="00285F6D" w:rsidRDefault="00285F6D" w:rsidP="002F483D"/>
    <w:p w:rsidR="00285F6D" w:rsidRDefault="00861271" w:rsidP="00861271">
      <w:pPr>
        <w:pStyle w:val="Titolo3"/>
      </w:pPr>
      <w:bookmarkStart w:id="29" w:name="_Toc449699169"/>
      <w:bookmarkStart w:id="30" w:name="_Toc449699247"/>
      <w:r>
        <w:t xml:space="preserve">Titolo di </w:t>
      </w:r>
      <w:proofErr w:type="spellStart"/>
      <w:r>
        <w:t>Sottoparagrafo</w:t>
      </w:r>
      <w:bookmarkEnd w:id="29"/>
      <w:bookmarkEnd w:id="30"/>
      <w:proofErr w:type="spellEnd"/>
    </w:p>
    <w:p w:rsidR="00285F6D" w:rsidRDefault="00285F6D" w:rsidP="002F483D"/>
    <w:p w:rsidR="00285F6D" w:rsidRDefault="00285F6D" w:rsidP="002F483D"/>
    <w:p w:rsidR="002732E5" w:rsidRDefault="002732E5" w:rsidP="002F483D"/>
    <w:p w:rsidR="002732E5" w:rsidRDefault="002732E5" w:rsidP="002732E5">
      <w:pPr>
        <w:pStyle w:val="Parte"/>
      </w:pPr>
      <w:bookmarkStart w:id="31" w:name="_Toc449699170"/>
      <w:bookmarkStart w:id="32" w:name="_Toc449699248"/>
      <w:r>
        <w:t>PARTE SECONDA</w:t>
      </w:r>
      <w:bookmarkEnd w:id="31"/>
      <w:bookmarkEnd w:id="32"/>
    </w:p>
    <w:p w:rsidR="002732E5" w:rsidRDefault="002732E5" w:rsidP="002732E5">
      <w:pPr>
        <w:pStyle w:val="ParteTitolo"/>
      </w:pPr>
      <w:bookmarkStart w:id="33" w:name="_Toc449699171"/>
      <w:bookmarkStart w:id="34" w:name="_Toc449699249"/>
      <w:r>
        <w:t>TITOLO PARTE SECONDA</w:t>
      </w:r>
      <w:bookmarkEnd w:id="33"/>
      <w:bookmarkEnd w:id="34"/>
    </w:p>
    <w:p w:rsidR="002732E5" w:rsidRDefault="002732E5" w:rsidP="002732E5">
      <w:pPr>
        <w:pStyle w:val="Capitolo"/>
      </w:pPr>
      <w:bookmarkStart w:id="35" w:name="_Toc449699172"/>
      <w:bookmarkStart w:id="36" w:name="_Toc449699250"/>
      <w:r>
        <w:t>CAPITOLO QUARTO</w:t>
      </w:r>
      <w:bookmarkEnd w:id="35"/>
      <w:bookmarkEnd w:id="36"/>
    </w:p>
    <w:p w:rsidR="002732E5" w:rsidRDefault="002732E5" w:rsidP="002732E5">
      <w:pPr>
        <w:pStyle w:val="Titolo1"/>
      </w:pPr>
      <w:bookmarkStart w:id="37" w:name="_Toc449699173"/>
      <w:bookmarkStart w:id="38" w:name="_Toc449699251"/>
      <w:r>
        <w:t>TITOLO CAPITOLO QUARTO</w:t>
      </w:r>
      <w:bookmarkEnd w:id="37"/>
      <w:bookmarkEnd w:id="38"/>
    </w:p>
    <w:p w:rsidR="002732E5" w:rsidRDefault="002732E5" w:rsidP="002732E5">
      <w:pPr>
        <w:pStyle w:val="Titolo2"/>
      </w:pPr>
      <w:bookmarkStart w:id="39" w:name="_Toc449699174"/>
      <w:bookmarkStart w:id="40" w:name="_Toc449699252"/>
      <w:r>
        <w:t>TITOLO DI PARAGRAFO</w:t>
      </w:r>
      <w:bookmarkEnd w:id="39"/>
      <w:bookmarkEnd w:id="40"/>
    </w:p>
    <w:p w:rsidR="002732E5" w:rsidRDefault="002732E5" w:rsidP="002732E5"/>
    <w:p w:rsidR="002732E5" w:rsidRDefault="002732E5" w:rsidP="002732E5"/>
    <w:p w:rsidR="002732E5" w:rsidRDefault="002732E5" w:rsidP="002732E5"/>
    <w:p w:rsidR="002732E5" w:rsidRDefault="002732E5" w:rsidP="002732E5"/>
    <w:p w:rsidR="002732E5" w:rsidRDefault="002732E5" w:rsidP="002732E5">
      <w:pPr>
        <w:pStyle w:val="Titolo3"/>
      </w:pPr>
      <w:bookmarkStart w:id="41" w:name="_Toc449699175"/>
      <w:bookmarkStart w:id="42" w:name="_Toc449699253"/>
      <w:r>
        <w:t xml:space="preserve">Titolo di </w:t>
      </w:r>
      <w:proofErr w:type="spellStart"/>
      <w:r>
        <w:t>sottopragrafo</w:t>
      </w:r>
      <w:bookmarkEnd w:id="41"/>
      <w:bookmarkEnd w:id="42"/>
      <w:proofErr w:type="spellEnd"/>
    </w:p>
    <w:p w:rsidR="0082635D" w:rsidRDefault="0082635D" w:rsidP="0082635D"/>
    <w:p w:rsidR="0082635D" w:rsidRDefault="0082635D" w:rsidP="0082635D"/>
    <w:p w:rsidR="0082635D" w:rsidRDefault="0082635D" w:rsidP="0082635D">
      <w:pPr>
        <w:pStyle w:val="Capitolo"/>
      </w:pPr>
      <w:bookmarkStart w:id="43" w:name="_Toc449699176"/>
      <w:bookmarkStart w:id="44" w:name="_Toc449699254"/>
      <w:r>
        <w:t>CAPITOLO QUINTO</w:t>
      </w:r>
      <w:bookmarkEnd w:id="43"/>
      <w:bookmarkEnd w:id="44"/>
    </w:p>
    <w:p w:rsidR="0082635D" w:rsidRDefault="0082635D" w:rsidP="0082635D">
      <w:pPr>
        <w:pStyle w:val="Titolo1"/>
      </w:pPr>
      <w:bookmarkStart w:id="45" w:name="_Toc449699177"/>
      <w:bookmarkStart w:id="46" w:name="_Toc449699255"/>
      <w:r>
        <w:t>CONCLUSIONI</w:t>
      </w:r>
      <w:bookmarkEnd w:id="45"/>
      <w:bookmarkEnd w:id="46"/>
    </w:p>
    <w:p w:rsidR="0082635D" w:rsidRDefault="0082635D" w:rsidP="0082635D">
      <w:r>
        <w:t>Finire il lavoro con un capitolo di conclusioni generali del lavoro in cui, rifacendosi a quanto promesso nell’Introduzione Generale, evidenziare i risultati principali conseguiti nel lavoro</w:t>
      </w:r>
      <w:r w:rsidR="008805F9">
        <w:t xml:space="preserve"> in confronto a quanto finora esistente sull’argomento della tesi e le questioni rimaste aperte, per </w:t>
      </w:r>
      <w:proofErr w:type="gramStart"/>
      <w:r w:rsidR="008805F9">
        <w:t>ulteriori</w:t>
      </w:r>
      <w:proofErr w:type="gramEnd"/>
      <w:r w:rsidR="008805F9">
        <w:t xml:space="preserve"> approfondimenti e lavori sul tema.</w:t>
      </w:r>
    </w:p>
    <w:p w:rsidR="008805F9" w:rsidRPr="0082635D" w:rsidRDefault="008805F9" w:rsidP="0082635D">
      <w:r>
        <w:t xml:space="preserve">Ricordarsi, in vista della pubblicazione, che la gente di solito legge prima l’introduzione, </w:t>
      </w:r>
      <w:proofErr w:type="gramStart"/>
      <w:r>
        <w:t>l’</w:t>
      </w:r>
      <w:proofErr w:type="gramEnd"/>
      <w:r>
        <w:t xml:space="preserve">indice (quindi scegliere i titoli dei capitoli con molta attenzione perché offrano, scorrendo l’indice, un vero e proprio sommario del lavoro) e le conclusioni di un lavoro. </w:t>
      </w:r>
      <w:proofErr w:type="gramStart"/>
      <w:r>
        <w:t>In base a</w:t>
      </w:r>
      <w:proofErr w:type="gramEnd"/>
      <w:r>
        <w:t xml:space="preserve"> questo decidono poi se leggere il resto, se sono rimasti interessati…</w:t>
      </w:r>
    </w:p>
    <w:p w:rsidR="00285F6D" w:rsidRDefault="00285F6D" w:rsidP="002F483D">
      <w:pPr>
        <w:pStyle w:val="Capitolo"/>
      </w:pPr>
      <w:bookmarkStart w:id="47" w:name="_Toc449699178"/>
      <w:bookmarkStart w:id="48" w:name="_Toc449699256"/>
      <w:r w:rsidRPr="00285F6D">
        <w:t>INDICE</w:t>
      </w:r>
      <w:bookmarkEnd w:id="47"/>
      <w:bookmarkEnd w:id="48"/>
    </w:p>
    <w:p w:rsidR="00285F6D" w:rsidRPr="00285F6D" w:rsidRDefault="00285F6D" w:rsidP="002F483D"/>
    <w:p w:rsidR="008805F9" w:rsidRDefault="008805F9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449699233" w:history="1">
        <w:r w:rsidRPr="00453AD9">
          <w:rPr>
            <w:rStyle w:val="Collegamentoipertestuale"/>
            <w:noProof/>
          </w:rPr>
          <w:t>INTRODUZIONE GENERALE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_Toc449699233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34" w:history="1">
        <w:r w:rsidR="008805F9" w:rsidRPr="00453AD9">
          <w:rPr>
            <w:rStyle w:val="Collegamentoipertestuale"/>
            <w:noProof/>
          </w:rPr>
          <w:t>PARTE PRIMA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_Toc449699234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3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35" w:history="1">
        <w:r w:rsidR="008805F9" w:rsidRPr="00453AD9">
          <w:rPr>
            <w:rStyle w:val="Collegamentoipertestuale"/>
            <w:noProof/>
          </w:rPr>
          <w:t>TITOLO PARTE PRIMA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_Toc449699235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3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36" w:history="1">
        <w:r w:rsidR="008805F9" w:rsidRPr="00453AD9">
          <w:rPr>
            <w:rStyle w:val="Collegamentoipertestuale"/>
            <w:noProof/>
          </w:rPr>
          <w:t>CAPITOLO PRIMO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_Toc449699236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4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left" w:pos="110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37" w:history="1">
        <w:r w:rsidR="008805F9" w:rsidRPr="00453AD9">
          <w:rPr>
            <w:rStyle w:val="Collegamentoipertestuale"/>
            <w:noProof/>
          </w:rPr>
          <w:t>1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DEL CAPITOLO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_Toc449699237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4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2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38" w:history="1">
        <w:r w:rsidR="008805F9" w:rsidRPr="00453AD9">
          <w:rPr>
            <w:rStyle w:val="Collegamentoipertestuale"/>
            <w:noProof/>
          </w:rPr>
          <w:t>1.1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DI PARAGRAFO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_Toc449699238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4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3"/>
        <w:tabs>
          <w:tab w:val="left" w:pos="176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39" w:history="1">
        <w:r w:rsidR="008805F9" w:rsidRPr="00453AD9">
          <w:rPr>
            <w:rStyle w:val="Collegamentoipertestuale"/>
            <w:noProof/>
          </w:rPr>
          <w:t>1.1.1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di sottoparagrafo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_Toc449699239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4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0" w:history="1">
        <w:r w:rsidR="008805F9" w:rsidRPr="00453AD9">
          <w:rPr>
            <w:rStyle w:val="Collegamentoipertestuale"/>
            <w:noProof/>
          </w:rPr>
          <w:t>CAPITOLO SECONDO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_Toc449699240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5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left" w:pos="110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1" w:history="1">
        <w:r w:rsidR="008805F9" w:rsidRPr="00453AD9">
          <w:rPr>
            <w:rStyle w:val="Collegamentoipertestuale"/>
            <w:noProof/>
          </w:rPr>
          <w:t>2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DEL CAPITOLO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_Toc449699241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5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2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2" w:history="1">
        <w:r w:rsidR="008805F9" w:rsidRPr="00453AD9">
          <w:rPr>
            <w:rStyle w:val="Collegamentoipertestuale"/>
            <w:noProof/>
          </w:rPr>
          <w:t>2.1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DI PARAGRAFO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_Toc449699242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5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3"/>
        <w:tabs>
          <w:tab w:val="left" w:pos="176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3" w:history="1">
        <w:r w:rsidR="008805F9" w:rsidRPr="00453AD9">
          <w:rPr>
            <w:rStyle w:val="Collegamentoipertestuale"/>
            <w:noProof/>
          </w:rPr>
          <w:t>2.1.1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di sottoparagrafo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_Toc449699243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5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4" w:history="1">
        <w:r w:rsidR="008805F9" w:rsidRPr="00453AD9">
          <w:rPr>
            <w:rStyle w:val="Collegamentoipertestuale"/>
            <w:noProof/>
          </w:rPr>
          <w:t>CAPITOLO TERZO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_Toc449699244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6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left" w:pos="110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5" w:history="1">
        <w:r w:rsidR="008805F9" w:rsidRPr="00453AD9">
          <w:rPr>
            <w:rStyle w:val="Collegamentoipertestuale"/>
            <w:noProof/>
          </w:rPr>
          <w:t>3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DEL CAPITOLO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_Toc449699245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6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2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6" w:history="1">
        <w:r w:rsidR="008805F9" w:rsidRPr="00453AD9">
          <w:rPr>
            <w:rStyle w:val="Collegamentoipertestuale"/>
            <w:noProof/>
          </w:rPr>
          <w:t>3.1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DI PARAGRAFO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_Toc449699246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6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3"/>
        <w:tabs>
          <w:tab w:val="left" w:pos="176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7" w:history="1">
        <w:r w:rsidR="008805F9" w:rsidRPr="00453AD9">
          <w:rPr>
            <w:rStyle w:val="Collegamentoipertestuale"/>
            <w:noProof/>
          </w:rPr>
          <w:t>3.1.1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di Sottoparagrafo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_Toc449699247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6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8" w:history="1">
        <w:r w:rsidR="008805F9" w:rsidRPr="00453AD9">
          <w:rPr>
            <w:rStyle w:val="Collegamentoipertestuale"/>
            <w:noProof/>
          </w:rPr>
          <w:t>PARTE SECONDA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_Toc449699248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7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49" w:history="1">
        <w:r w:rsidR="008805F9" w:rsidRPr="00453AD9">
          <w:rPr>
            <w:rStyle w:val="Collegamentoipertestuale"/>
            <w:noProof/>
          </w:rPr>
          <w:t>TITOLO PARTE SECONDA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_Toc449699249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7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50" w:history="1">
        <w:r w:rsidR="008805F9" w:rsidRPr="00453AD9">
          <w:rPr>
            <w:rStyle w:val="Collegamentoipertestuale"/>
            <w:noProof/>
          </w:rPr>
          <w:t>CAPITOLO QUARTO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_Toc449699250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8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left" w:pos="110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51" w:history="1">
        <w:r w:rsidR="008805F9" w:rsidRPr="00453AD9">
          <w:rPr>
            <w:rStyle w:val="Collegamentoipertestuale"/>
            <w:noProof/>
          </w:rPr>
          <w:t>4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CAPITOLO QUARTO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_Toc449699251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8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2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52" w:history="1">
        <w:r w:rsidR="008805F9" w:rsidRPr="00453AD9">
          <w:rPr>
            <w:rStyle w:val="Collegamentoipertestuale"/>
            <w:noProof/>
          </w:rPr>
          <w:t>4.1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DI PARAGRAFO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_Toc449699252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8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3"/>
        <w:tabs>
          <w:tab w:val="left" w:pos="176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53" w:history="1">
        <w:r w:rsidR="008805F9" w:rsidRPr="00453AD9">
          <w:rPr>
            <w:rStyle w:val="Collegamentoipertestuale"/>
            <w:noProof/>
          </w:rPr>
          <w:t>4.1.1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Titolo di sottopragrafo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_Toc449699253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8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54" w:history="1">
        <w:r w:rsidR="008805F9" w:rsidRPr="00453AD9">
          <w:rPr>
            <w:rStyle w:val="Collegamentoipertestuale"/>
            <w:noProof/>
          </w:rPr>
          <w:t>CAPITOLO QUINTO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_Toc449699254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9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left" w:pos="1100"/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55" w:history="1">
        <w:r w:rsidR="008805F9" w:rsidRPr="00453AD9">
          <w:rPr>
            <w:rStyle w:val="Collegamentoipertestuale"/>
            <w:noProof/>
          </w:rPr>
          <w:t>5</w:t>
        </w:r>
        <w:r w:rsidR="008805F9">
          <w:rPr>
            <w:rFonts w:asciiTheme="minorHAnsi" w:eastAsiaTheme="minorEastAsia" w:hAnsiTheme="minorHAnsi" w:cstheme="minorBidi"/>
            <w:noProof/>
            <w:sz w:val="22"/>
            <w:szCs w:val="22"/>
            <w:lang w:val="en-US"/>
          </w:rPr>
          <w:tab/>
        </w:r>
        <w:r w:rsidR="008805F9" w:rsidRPr="00453AD9">
          <w:rPr>
            <w:rStyle w:val="Collegamentoipertestuale"/>
            <w:noProof/>
          </w:rPr>
          <w:t>CONCLUSIONI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_Toc449699255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9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56" w:history="1">
        <w:r w:rsidR="008805F9" w:rsidRPr="00453AD9">
          <w:rPr>
            <w:rStyle w:val="Collegamentoipertestuale"/>
            <w:noProof/>
          </w:rPr>
          <w:t>INDICE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_Toc449699256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10</w:t>
        </w:r>
        <w:r w:rsidR="008805F9">
          <w:rPr>
            <w:noProof/>
            <w:webHidden/>
          </w:rPr>
          <w:fldChar w:fldCharType="end"/>
        </w:r>
      </w:hyperlink>
    </w:p>
    <w:p w:rsidR="008805F9" w:rsidRDefault="00070D27">
      <w:pPr>
        <w:pStyle w:val="Sommario1"/>
        <w:tabs>
          <w:tab w:val="right" w:leader="dot" w:pos="9061"/>
        </w:tabs>
        <w:rPr>
          <w:rFonts w:asciiTheme="minorHAnsi" w:eastAsiaTheme="minorEastAsia" w:hAnsiTheme="minorHAnsi" w:cstheme="minorBidi"/>
          <w:noProof/>
          <w:sz w:val="22"/>
          <w:szCs w:val="22"/>
          <w:lang w:val="en-US"/>
        </w:rPr>
      </w:pPr>
      <w:hyperlink w:anchor="_Toc449699257" w:history="1">
        <w:r w:rsidR="008805F9" w:rsidRPr="00453AD9">
          <w:rPr>
            <w:rStyle w:val="Collegamentoipertestuale"/>
            <w:noProof/>
          </w:rPr>
          <w:t>BIBLIOGRAFIA</w:t>
        </w:r>
        <w:r w:rsidR="008805F9">
          <w:rPr>
            <w:noProof/>
            <w:webHidden/>
          </w:rPr>
          <w:tab/>
        </w:r>
        <w:r w:rsidR="008805F9">
          <w:rPr>
            <w:noProof/>
            <w:webHidden/>
          </w:rPr>
          <w:fldChar w:fldCharType="begin"/>
        </w:r>
        <w:r w:rsidR="008805F9">
          <w:rPr>
            <w:noProof/>
            <w:webHidden/>
          </w:rPr>
          <w:instrText xml:space="preserve"> PAGEREF _Toc449699257 \h </w:instrText>
        </w:r>
        <w:r w:rsidR="008805F9">
          <w:rPr>
            <w:noProof/>
            <w:webHidden/>
          </w:rPr>
        </w:r>
        <w:r w:rsidR="008805F9">
          <w:rPr>
            <w:noProof/>
            <w:webHidden/>
          </w:rPr>
          <w:fldChar w:fldCharType="separate"/>
        </w:r>
        <w:r w:rsidR="008805F9">
          <w:rPr>
            <w:noProof/>
            <w:webHidden/>
          </w:rPr>
          <w:t>12</w:t>
        </w:r>
        <w:r w:rsidR="008805F9">
          <w:rPr>
            <w:noProof/>
            <w:webHidden/>
          </w:rPr>
          <w:fldChar w:fldCharType="end"/>
        </w:r>
      </w:hyperlink>
    </w:p>
    <w:p w:rsidR="00285F6D" w:rsidRDefault="008805F9" w:rsidP="002F483D">
      <w:r>
        <w:fldChar w:fldCharType="end"/>
      </w:r>
    </w:p>
    <w:p w:rsidR="00285F6D" w:rsidRDefault="00285F6D" w:rsidP="002F483D"/>
    <w:p w:rsidR="009C34E1" w:rsidRDefault="009C34E1" w:rsidP="002F483D"/>
    <w:p w:rsidR="009C34E1" w:rsidRDefault="009C34E1" w:rsidP="002F483D"/>
    <w:p w:rsidR="009C34E1" w:rsidRDefault="009C34E1" w:rsidP="002F483D"/>
    <w:p w:rsidR="009C34E1" w:rsidRDefault="009C34E1" w:rsidP="002F483D"/>
    <w:p w:rsidR="009C34E1" w:rsidRDefault="009C34E1" w:rsidP="002F483D"/>
    <w:p w:rsidR="009C34E1" w:rsidRDefault="009C34E1" w:rsidP="002F483D"/>
    <w:p w:rsidR="009C34E1" w:rsidRDefault="009C34E1" w:rsidP="002F483D"/>
    <w:p w:rsidR="009C34E1" w:rsidRDefault="009C34E1" w:rsidP="002F483D"/>
    <w:p w:rsidR="009C34E1" w:rsidRDefault="009C34E1" w:rsidP="002F483D"/>
    <w:p w:rsidR="009C34E1" w:rsidRDefault="009C34E1" w:rsidP="002F483D"/>
    <w:p w:rsidR="009C34E1" w:rsidRDefault="009C34E1" w:rsidP="002F483D"/>
    <w:p w:rsidR="009C34E1" w:rsidRDefault="009C34E1" w:rsidP="00861271">
      <w:pPr>
        <w:pStyle w:val="Capitolo"/>
      </w:pPr>
      <w:bookmarkStart w:id="49" w:name="_Toc449699179"/>
      <w:bookmarkStart w:id="50" w:name="_Toc449699257"/>
      <w:r w:rsidRPr="00CB28F5">
        <w:t>BIBLIOGRAFIA</w:t>
      </w:r>
      <w:bookmarkEnd w:id="49"/>
      <w:bookmarkEnd w:id="50"/>
    </w:p>
    <w:p w:rsidR="00CB28F5" w:rsidRDefault="00CB28F5" w:rsidP="002F483D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38"/>
      </w:tblGrid>
      <w:tr w:rsidR="00CB28F5" w:rsidTr="00CB28F5">
        <w:tc>
          <w:tcPr>
            <w:tcW w:w="9061" w:type="dxa"/>
          </w:tcPr>
          <w:p w:rsidR="00CB28F5" w:rsidRDefault="00CB28F5" w:rsidP="002F483D">
            <w:pPr>
              <w:pStyle w:val="Testonotaapidipagina"/>
            </w:pPr>
            <w:proofErr w:type="gramStart"/>
            <w:r w:rsidRPr="00285F6D">
              <w:rPr>
                <w:smallCaps/>
              </w:rPr>
              <w:t>D’Amodio A.</w:t>
            </w:r>
            <w:r w:rsidRPr="00285F6D">
              <w:t xml:space="preserve">, </w:t>
            </w:r>
            <w:r w:rsidRPr="00285F6D">
              <w:rPr>
                <w:i/>
              </w:rPr>
              <w:t>Nuova patente del computer</w:t>
            </w:r>
            <w:r w:rsidRPr="00285F6D">
              <w:t>, LUP, Roma, 2016, p. 33.</w:t>
            </w:r>
            <w:proofErr w:type="gramEnd"/>
          </w:p>
        </w:tc>
      </w:tr>
      <w:tr w:rsidR="00CB28F5" w:rsidTr="00CB28F5">
        <w:tc>
          <w:tcPr>
            <w:tcW w:w="9061" w:type="dxa"/>
          </w:tcPr>
          <w:p w:rsidR="00CB28F5" w:rsidRDefault="00CB28F5" w:rsidP="002F483D"/>
        </w:tc>
      </w:tr>
      <w:tr w:rsidR="00CB28F5" w:rsidTr="00CB28F5">
        <w:tc>
          <w:tcPr>
            <w:tcW w:w="9061" w:type="dxa"/>
          </w:tcPr>
          <w:p w:rsidR="00CB28F5" w:rsidRDefault="00CB28F5" w:rsidP="002F483D"/>
        </w:tc>
      </w:tr>
      <w:tr w:rsidR="00CB28F5" w:rsidTr="00CB28F5">
        <w:tc>
          <w:tcPr>
            <w:tcW w:w="9061" w:type="dxa"/>
          </w:tcPr>
          <w:p w:rsidR="00CB28F5" w:rsidRDefault="00CB28F5" w:rsidP="002F483D"/>
        </w:tc>
      </w:tr>
      <w:tr w:rsidR="00CB28F5" w:rsidTr="00CB28F5">
        <w:tc>
          <w:tcPr>
            <w:tcW w:w="9061" w:type="dxa"/>
          </w:tcPr>
          <w:p w:rsidR="00CB28F5" w:rsidRDefault="00CB28F5" w:rsidP="002F483D"/>
        </w:tc>
      </w:tr>
      <w:tr w:rsidR="00CB28F5" w:rsidTr="00CB28F5">
        <w:tc>
          <w:tcPr>
            <w:tcW w:w="9061" w:type="dxa"/>
          </w:tcPr>
          <w:p w:rsidR="00CB28F5" w:rsidRDefault="00CB28F5" w:rsidP="002F483D"/>
        </w:tc>
      </w:tr>
      <w:tr w:rsidR="00CB28F5" w:rsidTr="00CB28F5">
        <w:tc>
          <w:tcPr>
            <w:tcW w:w="9061" w:type="dxa"/>
          </w:tcPr>
          <w:p w:rsidR="00CB28F5" w:rsidRDefault="00CB28F5" w:rsidP="002F483D"/>
        </w:tc>
      </w:tr>
      <w:tr w:rsidR="00CB28F5" w:rsidTr="00CB28F5">
        <w:tc>
          <w:tcPr>
            <w:tcW w:w="9061" w:type="dxa"/>
          </w:tcPr>
          <w:p w:rsidR="00CB28F5" w:rsidRDefault="00CB28F5" w:rsidP="002F483D"/>
        </w:tc>
      </w:tr>
      <w:tr w:rsidR="00CB28F5" w:rsidTr="00CB28F5">
        <w:tc>
          <w:tcPr>
            <w:tcW w:w="9061" w:type="dxa"/>
          </w:tcPr>
          <w:p w:rsidR="00CB28F5" w:rsidRDefault="00CB28F5" w:rsidP="002F483D"/>
        </w:tc>
      </w:tr>
    </w:tbl>
    <w:p w:rsidR="00CB28F5" w:rsidRPr="00CB28F5" w:rsidRDefault="00CB28F5" w:rsidP="002F483D"/>
    <w:sectPr w:rsidR="00CB28F5" w:rsidRPr="00CB28F5" w:rsidSect="00183434">
      <w:footerReference w:type="default" r:id="rId10"/>
      <w:pgSz w:w="11906" w:h="16838"/>
      <w:pgMar w:top="1699" w:right="1411" w:bottom="1699" w:left="1411" w:header="706" w:footer="706" w:gutter="562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4E" wne:kcmSecondary="004F">
      <wne:acd wne:acdName="acd3"/>
    </wne:keymap>
    <wne:keymap wne:kcmPrimary="0631">
      <wne:acd wne:acdName="acd4"/>
    </wne:keymap>
    <wne:keymap wne:kcmPrimary="0650">
      <wne:acd wne:acdName="acd5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</wne:acdManifest>
  </wne:toolbar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AAA" wne:acdName="acd3" wne:fciIndexBasedOn="0065"/>
    <wne:acd wne:argValue="AQAAALMA" wne:acdName="acd4" wne:fciIndexBasedOn="0065"/>
    <wne:acd wne:argValue="AgBCAHUAbABsAGUAdAAgAFAAYQByAGEAZwByAGEAcABoAA==" wne:acdName="acd5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D27" w:rsidRDefault="00070D27" w:rsidP="002F483D">
      <w:r>
        <w:separator/>
      </w:r>
    </w:p>
  </w:endnote>
  <w:endnote w:type="continuationSeparator" w:id="0">
    <w:p w:rsidR="00070D27" w:rsidRDefault="00070D27" w:rsidP="002F4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2537768"/>
      <w:docPartObj>
        <w:docPartGallery w:val="Page Numbers (Bottom of Page)"/>
        <w:docPartUnique/>
      </w:docPartObj>
    </w:sdtPr>
    <w:sdtEndPr/>
    <w:sdtContent>
      <w:p w:rsidR="009C34E1" w:rsidRDefault="009C34E1" w:rsidP="002732E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3434">
          <w:rPr>
            <w:noProof/>
          </w:rPr>
          <w:t>2</w:t>
        </w:r>
        <w:r>
          <w:fldChar w:fldCharType="end"/>
        </w:r>
      </w:p>
    </w:sdtContent>
  </w:sdt>
  <w:p w:rsidR="009C34E1" w:rsidRDefault="009C34E1" w:rsidP="002F483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D27" w:rsidRDefault="00070D27" w:rsidP="002F483D">
      <w:r>
        <w:separator/>
      </w:r>
    </w:p>
  </w:footnote>
  <w:footnote w:type="continuationSeparator" w:id="0">
    <w:p w:rsidR="00070D27" w:rsidRDefault="00070D27" w:rsidP="002F483D">
      <w:r>
        <w:continuationSeparator/>
      </w:r>
    </w:p>
  </w:footnote>
  <w:footnote w:id="1">
    <w:p w:rsidR="0082635D" w:rsidRPr="00285F6D" w:rsidRDefault="0082635D" w:rsidP="0082635D">
      <w:pPr>
        <w:pStyle w:val="Testonotaapidipagina"/>
      </w:pPr>
      <w:r w:rsidRPr="00285F6D">
        <w:rPr>
          <w:rStyle w:val="Rimandonotaapidipagina"/>
        </w:rPr>
        <w:footnoteRef/>
      </w:r>
      <w:r w:rsidRPr="00285F6D">
        <w:t xml:space="preserve"> </w:t>
      </w:r>
      <w:r w:rsidRPr="00285F6D">
        <w:rPr>
          <w:smallCaps/>
        </w:rPr>
        <w:t>A. D’Amodio</w:t>
      </w:r>
      <w:r w:rsidRPr="00285F6D">
        <w:t xml:space="preserve">, </w:t>
      </w:r>
      <w:r w:rsidRPr="00285F6D">
        <w:rPr>
          <w:i/>
        </w:rPr>
        <w:t>Nuova patente del computer</w:t>
      </w:r>
      <w:r w:rsidRPr="00285F6D">
        <w:t>, LUP, Roma, 2016, p. 33.</w:t>
      </w:r>
    </w:p>
  </w:footnote>
  <w:footnote w:id="2">
    <w:p w:rsidR="00285F6D" w:rsidRPr="00285F6D" w:rsidRDefault="00285F6D" w:rsidP="002F483D">
      <w:pPr>
        <w:pStyle w:val="Testonotaapidipagina"/>
      </w:pPr>
      <w:r w:rsidRPr="00285F6D">
        <w:rPr>
          <w:rStyle w:val="Rimandonotaapidipagina"/>
        </w:rPr>
        <w:footnoteRef/>
      </w:r>
      <w:r w:rsidRPr="00285F6D">
        <w:t xml:space="preserve"> </w:t>
      </w:r>
      <w:r w:rsidRPr="00285F6D">
        <w:rPr>
          <w:smallCaps/>
        </w:rPr>
        <w:t>A. D’Amodio</w:t>
      </w:r>
      <w:r w:rsidRPr="00285F6D">
        <w:t xml:space="preserve">, </w:t>
      </w:r>
      <w:r w:rsidRPr="00285F6D">
        <w:rPr>
          <w:i/>
        </w:rPr>
        <w:t>Nuova patente del computer</w:t>
      </w:r>
      <w:r w:rsidRPr="00285F6D">
        <w:t>, LUP, Roma, 2016, p. 33.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8489D"/>
    <w:multiLevelType w:val="multilevel"/>
    <w:tmpl w:val="04090025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>
    <w:nsid w:val="17E866F9"/>
    <w:multiLevelType w:val="multilevel"/>
    <w:tmpl w:val="C35AC6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5C632AE"/>
    <w:multiLevelType w:val="hybridMultilevel"/>
    <w:tmpl w:val="67580788"/>
    <w:lvl w:ilvl="0" w:tplc="4B185D54">
      <w:start w:val="1"/>
      <w:numFmt w:val="bullet"/>
      <w:pStyle w:val="Bulle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F6B2CAE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43B33DF"/>
    <w:multiLevelType w:val="hybridMultilevel"/>
    <w:tmpl w:val="772413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20D56A4"/>
    <w:multiLevelType w:val="multilevel"/>
    <w:tmpl w:val="4CACE7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756566C1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1DE"/>
    <w:rsid w:val="00070D27"/>
    <w:rsid w:val="00183434"/>
    <w:rsid w:val="001C74C4"/>
    <w:rsid w:val="002732E5"/>
    <w:rsid w:val="00285F6D"/>
    <w:rsid w:val="002C1EB8"/>
    <w:rsid w:val="002D759F"/>
    <w:rsid w:val="002F483D"/>
    <w:rsid w:val="00382B7B"/>
    <w:rsid w:val="003B6D77"/>
    <w:rsid w:val="003D3C2C"/>
    <w:rsid w:val="00426860"/>
    <w:rsid w:val="00496C2B"/>
    <w:rsid w:val="00503BB1"/>
    <w:rsid w:val="005D030F"/>
    <w:rsid w:val="006160E7"/>
    <w:rsid w:val="006C6263"/>
    <w:rsid w:val="0075076A"/>
    <w:rsid w:val="00761338"/>
    <w:rsid w:val="0082635D"/>
    <w:rsid w:val="00861271"/>
    <w:rsid w:val="008805F9"/>
    <w:rsid w:val="008B152A"/>
    <w:rsid w:val="00900A1E"/>
    <w:rsid w:val="009C34E1"/>
    <w:rsid w:val="00A9469B"/>
    <w:rsid w:val="00AA230E"/>
    <w:rsid w:val="00AB7AEC"/>
    <w:rsid w:val="00B04192"/>
    <w:rsid w:val="00B14368"/>
    <w:rsid w:val="00C8076A"/>
    <w:rsid w:val="00CB28F5"/>
    <w:rsid w:val="00CE6F74"/>
    <w:rsid w:val="00CF75E9"/>
    <w:rsid w:val="00D12226"/>
    <w:rsid w:val="00D27A33"/>
    <w:rsid w:val="00DC4089"/>
    <w:rsid w:val="00E20C4C"/>
    <w:rsid w:val="00E221DE"/>
    <w:rsid w:val="00ED252D"/>
    <w:rsid w:val="00EF66F4"/>
    <w:rsid w:val="00F078DD"/>
    <w:rsid w:val="00F5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8DD"/>
    <w:pPr>
      <w:spacing w:before="120" w:after="120" w:line="360" w:lineRule="auto"/>
      <w:ind w:firstLine="567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5076A"/>
    <w:pPr>
      <w:keepNext/>
      <w:keepLines/>
      <w:numPr>
        <w:numId w:val="5"/>
      </w:numPr>
      <w:spacing w:before="240"/>
      <w:jc w:val="center"/>
      <w:outlineLvl w:val="0"/>
    </w:pPr>
    <w:rPr>
      <w:rFonts w:eastAsiaTheme="majorEastAsia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2635D"/>
    <w:pPr>
      <w:keepNext/>
      <w:keepLines/>
      <w:numPr>
        <w:ilvl w:val="1"/>
        <w:numId w:val="5"/>
      </w:numPr>
      <w:spacing w:before="480" w:after="240"/>
      <w:outlineLvl w:val="1"/>
    </w:pPr>
    <w:rPr>
      <w:rFonts w:eastAsiaTheme="majorEastAsia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82635D"/>
    <w:pPr>
      <w:keepNext/>
      <w:keepLines/>
      <w:numPr>
        <w:ilvl w:val="2"/>
        <w:numId w:val="5"/>
      </w:numPr>
      <w:spacing w:before="360" w:after="240"/>
      <w:outlineLvl w:val="2"/>
    </w:pPr>
    <w:rPr>
      <w:rFonts w:eastAsiaTheme="majorEastAsia"/>
      <w:smallCaps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483D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483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483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483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483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483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5076A"/>
    <w:rPr>
      <w:rFonts w:ascii="Times New Roman" w:eastAsiaTheme="majorEastAsia" w:hAnsi="Times New Roman" w:cs="Times New Roman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2635D"/>
    <w:rPr>
      <w:rFonts w:ascii="Times New Roman" w:eastAsiaTheme="majorEastAsia" w:hAnsi="Times New Roman" w:cs="Times New Roman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2635D"/>
    <w:rPr>
      <w:rFonts w:ascii="Times New Roman" w:eastAsiaTheme="majorEastAsia" w:hAnsi="Times New Roman" w:cs="Times New Roman"/>
      <w:smallCaps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C6263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unhideWhenUsed/>
    <w:rsid w:val="002F483D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F483D"/>
    <w:rPr>
      <w:rFonts w:ascii="Times New Roman" w:hAnsi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85F6D"/>
    <w:rPr>
      <w:vertAlign w:val="superscript"/>
    </w:rPr>
  </w:style>
  <w:style w:type="paragraph" w:styleId="Titolosommario">
    <w:name w:val="TOC Heading"/>
    <w:basedOn w:val="Titolo1"/>
    <w:next w:val="Normale"/>
    <w:uiPriority w:val="39"/>
    <w:unhideWhenUsed/>
    <w:qFormat/>
    <w:rsid w:val="00285F6D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285F6D"/>
    <w:pPr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285F6D"/>
    <w:pPr>
      <w:spacing w:after="100"/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85F6D"/>
    <w:pPr>
      <w:spacing w:after="100"/>
      <w:ind w:left="440"/>
    </w:pPr>
  </w:style>
  <w:style w:type="character" w:styleId="Collegamentoipertestuale">
    <w:name w:val="Hyperlink"/>
    <w:basedOn w:val="Carpredefinitoparagrafo"/>
    <w:uiPriority w:val="99"/>
    <w:unhideWhenUsed/>
    <w:rsid w:val="00285F6D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C34E1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34E1"/>
  </w:style>
  <w:style w:type="paragraph" w:styleId="Pidipagina">
    <w:name w:val="footer"/>
    <w:basedOn w:val="Normale"/>
    <w:link w:val="PidipaginaCarattere"/>
    <w:uiPriority w:val="99"/>
    <w:unhideWhenUsed/>
    <w:rsid w:val="009C34E1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34E1"/>
  </w:style>
  <w:style w:type="table" w:styleId="Grigliatabella">
    <w:name w:val="Table Grid"/>
    <w:basedOn w:val="Tabellanormale"/>
    <w:uiPriority w:val="39"/>
    <w:rsid w:val="00CB2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next w:val="Normale"/>
    <w:link w:val="TitoloCarattere"/>
    <w:uiPriority w:val="10"/>
    <w:qFormat/>
    <w:rsid w:val="00EF66F4"/>
    <w:pPr>
      <w:spacing w:line="240" w:lineRule="auto"/>
      <w:ind w:firstLine="0"/>
      <w:jc w:val="center"/>
    </w:pPr>
    <w:rPr>
      <w:b/>
      <w:smallCaps/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uiPriority w:val="10"/>
    <w:rsid w:val="00EF66F4"/>
    <w:rPr>
      <w:rFonts w:ascii="Times New Roman" w:hAnsi="Times New Roman" w:cs="Times New Roman"/>
      <w:b/>
      <w:smallCaps/>
      <w:sz w:val="40"/>
      <w:szCs w:val="40"/>
    </w:rPr>
  </w:style>
  <w:style w:type="paragraph" w:customStyle="1" w:styleId="Capitolo">
    <w:name w:val="Capitolo"/>
    <w:basedOn w:val="Titolo1"/>
    <w:next w:val="Titolo1"/>
    <w:qFormat/>
    <w:rsid w:val="00861271"/>
    <w:pPr>
      <w:pageBreakBefore/>
      <w:numPr>
        <w:numId w:val="0"/>
      </w:numPr>
      <w:spacing w:before="720"/>
    </w:p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483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483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483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483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483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483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arte">
    <w:name w:val="Parte"/>
    <w:basedOn w:val="Capitolo"/>
    <w:next w:val="ParteTitolo"/>
    <w:qFormat/>
    <w:rsid w:val="002732E5"/>
    <w:pPr>
      <w:spacing w:before="2880"/>
    </w:pPr>
  </w:style>
  <w:style w:type="paragraph" w:customStyle="1" w:styleId="ParteTitolo">
    <w:name w:val="Parte Titolo"/>
    <w:basedOn w:val="Parte"/>
    <w:next w:val="Capitolo"/>
    <w:qFormat/>
    <w:rsid w:val="00861271"/>
    <w:pPr>
      <w:pageBreakBefore w:val="0"/>
      <w:spacing w:before="480"/>
    </w:pPr>
  </w:style>
  <w:style w:type="paragraph" w:customStyle="1" w:styleId="Intestazione1">
    <w:name w:val="Intestazione1"/>
    <w:basedOn w:val="Normale"/>
    <w:qFormat/>
    <w:rsid w:val="00EF66F4"/>
    <w:pPr>
      <w:ind w:firstLine="0"/>
      <w:jc w:val="center"/>
    </w:pPr>
    <w:rPr>
      <w:sz w:val="40"/>
    </w:rPr>
  </w:style>
  <w:style w:type="paragraph" w:customStyle="1" w:styleId="Sottotitolo1">
    <w:name w:val="Sottotitolo1"/>
    <w:basedOn w:val="Normale"/>
    <w:qFormat/>
    <w:rsid w:val="00EF66F4"/>
    <w:pPr>
      <w:ind w:firstLine="0"/>
      <w:jc w:val="center"/>
    </w:pPr>
    <w:rPr>
      <w:b/>
      <w:i/>
      <w:sz w:val="36"/>
    </w:rPr>
  </w:style>
  <w:style w:type="paragraph" w:customStyle="1" w:styleId="Tesi">
    <w:name w:val="Tesi"/>
    <w:basedOn w:val="Normale"/>
    <w:next w:val="Normale"/>
    <w:qFormat/>
    <w:rsid w:val="00EF66F4"/>
    <w:pPr>
      <w:ind w:firstLine="0"/>
      <w:jc w:val="center"/>
    </w:pPr>
    <w:rPr>
      <w:i/>
      <w:sz w:val="36"/>
    </w:rPr>
  </w:style>
  <w:style w:type="paragraph" w:customStyle="1" w:styleId="BulletParagraph">
    <w:name w:val="Bullet Paragraph"/>
    <w:basedOn w:val="Paragrafoelenco"/>
    <w:qFormat/>
    <w:rsid w:val="00F078DD"/>
    <w:pPr>
      <w:numPr>
        <w:numId w:val="7"/>
      </w:numPr>
      <w:ind w:left="357" w:hanging="35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8DD"/>
    <w:pPr>
      <w:spacing w:before="120" w:after="120" w:line="360" w:lineRule="auto"/>
      <w:ind w:firstLine="567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5076A"/>
    <w:pPr>
      <w:keepNext/>
      <w:keepLines/>
      <w:numPr>
        <w:numId w:val="5"/>
      </w:numPr>
      <w:spacing w:before="240"/>
      <w:jc w:val="center"/>
      <w:outlineLvl w:val="0"/>
    </w:pPr>
    <w:rPr>
      <w:rFonts w:eastAsiaTheme="majorEastAsia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2635D"/>
    <w:pPr>
      <w:keepNext/>
      <w:keepLines/>
      <w:numPr>
        <w:ilvl w:val="1"/>
        <w:numId w:val="5"/>
      </w:numPr>
      <w:spacing w:before="480" w:after="240"/>
      <w:outlineLvl w:val="1"/>
    </w:pPr>
    <w:rPr>
      <w:rFonts w:eastAsiaTheme="majorEastAsia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82635D"/>
    <w:pPr>
      <w:keepNext/>
      <w:keepLines/>
      <w:numPr>
        <w:ilvl w:val="2"/>
        <w:numId w:val="5"/>
      </w:numPr>
      <w:spacing w:before="360" w:after="240"/>
      <w:outlineLvl w:val="2"/>
    </w:pPr>
    <w:rPr>
      <w:rFonts w:eastAsiaTheme="majorEastAsia"/>
      <w:smallCaps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483D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483D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483D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483D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483D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483D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5076A"/>
    <w:rPr>
      <w:rFonts w:ascii="Times New Roman" w:eastAsiaTheme="majorEastAsia" w:hAnsi="Times New Roman" w:cs="Times New Roman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2635D"/>
    <w:rPr>
      <w:rFonts w:ascii="Times New Roman" w:eastAsiaTheme="majorEastAsia" w:hAnsi="Times New Roman" w:cs="Times New Roman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rsid w:val="0082635D"/>
    <w:rPr>
      <w:rFonts w:ascii="Times New Roman" w:eastAsiaTheme="majorEastAsia" w:hAnsi="Times New Roman" w:cs="Times New Roman"/>
      <w:smallCaps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C6263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unhideWhenUsed/>
    <w:rsid w:val="002F483D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F483D"/>
    <w:rPr>
      <w:rFonts w:ascii="Times New Roman" w:hAnsi="Times New Roman" w:cs="Times New Roman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85F6D"/>
    <w:rPr>
      <w:vertAlign w:val="superscript"/>
    </w:rPr>
  </w:style>
  <w:style w:type="paragraph" w:styleId="Titolosommario">
    <w:name w:val="TOC Heading"/>
    <w:basedOn w:val="Titolo1"/>
    <w:next w:val="Normale"/>
    <w:uiPriority w:val="39"/>
    <w:unhideWhenUsed/>
    <w:qFormat/>
    <w:rsid w:val="00285F6D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285F6D"/>
    <w:pPr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285F6D"/>
    <w:pPr>
      <w:spacing w:after="100"/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85F6D"/>
    <w:pPr>
      <w:spacing w:after="100"/>
      <w:ind w:left="440"/>
    </w:pPr>
  </w:style>
  <w:style w:type="character" w:styleId="Collegamentoipertestuale">
    <w:name w:val="Hyperlink"/>
    <w:basedOn w:val="Carpredefinitoparagrafo"/>
    <w:uiPriority w:val="99"/>
    <w:unhideWhenUsed/>
    <w:rsid w:val="00285F6D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C34E1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C34E1"/>
  </w:style>
  <w:style w:type="paragraph" w:styleId="Pidipagina">
    <w:name w:val="footer"/>
    <w:basedOn w:val="Normale"/>
    <w:link w:val="PidipaginaCarattere"/>
    <w:uiPriority w:val="99"/>
    <w:unhideWhenUsed/>
    <w:rsid w:val="009C34E1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C34E1"/>
  </w:style>
  <w:style w:type="table" w:styleId="Grigliatabella">
    <w:name w:val="Table Grid"/>
    <w:basedOn w:val="Tabellanormale"/>
    <w:uiPriority w:val="39"/>
    <w:rsid w:val="00CB2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next w:val="Normale"/>
    <w:link w:val="TitoloCarattere"/>
    <w:uiPriority w:val="10"/>
    <w:qFormat/>
    <w:rsid w:val="00EF66F4"/>
    <w:pPr>
      <w:spacing w:line="240" w:lineRule="auto"/>
      <w:ind w:firstLine="0"/>
      <w:jc w:val="center"/>
    </w:pPr>
    <w:rPr>
      <w:b/>
      <w:smallCaps/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uiPriority w:val="10"/>
    <w:rsid w:val="00EF66F4"/>
    <w:rPr>
      <w:rFonts w:ascii="Times New Roman" w:hAnsi="Times New Roman" w:cs="Times New Roman"/>
      <w:b/>
      <w:smallCaps/>
      <w:sz w:val="40"/>
      <w:szCs w:val="40"/>
    </w:rPr>
  </w:style>
  <w:style w:type="paragraph" w:customStyle="1" w:styleId="Capitolo">
    <w:name w:val="Capitolo"/>
    <w:basedOn w:val="Titolo1"/>
    <w:next w:val="Titolo1"/>
    <w:qFormat/>
    <w:rsid w:val="00861271"/>
    <w:pPr>
      <w:pageBreakBefore/>
      <w:numPr>
        <w:numId w:val="0"/>
      </w:numPr>
      <w:spacing w:before="720"/>
    </w:p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483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483D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483D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483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483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483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arte">
    <w:name w:val="Parte"/>
    <w:basedOn w:val="Capitolo"/>
    <w:next w:val="ParteTitolo"/>
    <w:qFormat/>
    <w:rsid w:val="002732E5"/>
    <w:pPr>
      <w:spacing w:before="2880"/>
    </w:pPr>
  </w:style>
  <w:style w:type="paragraph" w:customStyle="1" w:styleId="ParteTitolo">
    <w:name w:val="Parte Titolo"/>
    <w:basedOn w:val="Parte"/>
    <w:next w:val="Capitolo"/>
    <w:qFormat/>
    <w:rsid w:val="00861271"/>
    <w:pPr>
      <w:pageBreakBefore w:val="0"/>
      <w:spacing w:before="480"/>
    </w:pPr>
  </w:style>
  <w:style w:type="paragraph" w:customStyle="1" w:styleId="Intestazione1">
    <w:name w:val="Intestazione1"/>
    <w:basedOn w:val="Normale"/>
    <w:qFormat/>
    <w:rsid w:val="00EF66F4"/>
    <w:pPr>
      <w:ind w:firstLine="0"/>
      <w:jc w:val="center"/>
    </w:pPr>
    <w:rPr>
      <w:sz w:val="40"/>
    </w:rPr>
  </w:style>
  <w:style w:type="paragraph" w:customStyle="1" w:styleId="Sottotitolo1">
    <w:name w:val="Sottotitolo1"/>
    <w:basedOn w:val="Normale"/>
    <w:qFormat/>
    <w:rsid w:val="00EF66F4"/>
    <w:pPr>
      <w:ind w:firstLine="0"/>
      <w:jc w:val="center"/>
    </w:pPr>
    <w:rPr>
      <w:b/>
      <w:i/>
      <w:sz w:val="36"/>
    </w:rPr>
  </w:style>
  <w:style w:type="paragraph" w:customStyle="1" w:styleId="Tesi">
    <w:name w:val="Tesi"/>
    <w:basedOn w:val="Normale"/>
    <w:next w:val="Normale"/>
    <w:qFormat/>
    <w:rsid w:val="00EF66F4"/>
    <w:pPr>
      <w:ind w:firstLine="0"/>
      <w:jc w:val="center"/>
    </w:pPr>
    <w:rPr>
      <w:i/>
      <w:sz w:val="36"/>
    </w:rPr>
  </w:style>
  <w:style w:type="paragraph" w:customStyle="1" w:styleId="BulletParagraph">
    <w:name w:val="Bullet Paragraph"/>
    <w:basedOn w:val="Paragrafoelenco"/>
    <w:qFormat/>
    <w:rsid w:val="00F078DD"/>
    <w:pPr>
      <w:numPr>
        <w:numId w:val="7"/>
      </w:numPr>
      <w:ind w:left="357" w:hanging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F6BF116F-F18C-47CD-8951-A82081F34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tesi_16_pul.dotx</Template>
  <TotalTime>1</TotalTime>
  <Pages>13</Pages>
  <Words>702</Words>
  <Characters>4007</Characters>
  <Application>Microsoft Office Word</Application>
  <DocSecurity>0</DocSecurity>
  <Lines>33</Lines>
  <Paragraphs>9</Paragraphs>
  <ScaleCrop>false</ScaleCrop>
  <HeadingPairs>
    <vt:vector size="8" baseType="variant">
      <vt:variant>
        <vt:lpstr>Titolo</vt:lpstr>
      </vt:variant>
      <vt:variant>
        <vt:i4>1</vt:i4>
      </vt:variant>
      <vt:variant>
        <vt:lpstr>Intestazioni</vt:lpstr>
      </vt:variant>
      <vt:variant>
        <vt:i4>25</vt:i4>
      </vt:variant>
      <vt:variant>
        <vt:lpstr>Title</vt:lpstr>
      </vt:variant>
      <vt:variant>
        <vt:i4>1</vt:i4>
      </vt:variant>
      <vt:variant>
        <vt:lpstr>Headings</vt:lpstr>
      </vt:variant>
      <vt:variant>
        <vt:i4>25</vt:i4>
      </vt:variant>
    </vt:vector>
  </HeadingPairs>
  <TitlesOfParts>
    <vt:vector size="52" baseType="lpstr">
      <vt:lpstr/>
      <vt:lpstr>INTRODUZIONE GENERALE</vt:lpstr>
      <vt:lpstr>PARTE PRIMA</vt:lpstr>
      <vt:lpstr>TITOLO PARTE PRIMA</vt:lpstr>
      <vt:lpstr>CAPITOLO PRIMO</vt:lpstr>
      <vt:lpstr>TITOLO DEL CAPITOLO (ALT+1)</vt:lpstr>
      <vt:lpstr>    TITOLO DI PARAGRAFO (ALT+2)</vt:lpstr>
      <vt:lpstr>        Titolo di sottoparagrafo (ALT+3)</vt:lpstr>
      <vt:lpstr>CAPITOLO SECONDO</vt:lpstr>
      <vt:lpstr>TITOLO DEL CAPITOLO</vt:lpstr>
      <vt:lpstr>    TITOLO DI PARAGRAFO</vt:lpstr>
      <vt:lpstr>        Titolo di sottoparagrafo</vt:lpstr>
      <vt:lpstr>CAPITOLO TERZO</vt:lpstr>
      <vt:lpstr>TITOLO DEL CAPITOLO</vt:lpstr>
      <vt:lpstr>    TITOLO DI PARAGRAFO</vt:lpstr>
      <vt:lpstr>        Titolo di Sottoparagrafo</vt:lpstr>
      <vt:lpstr>PARTE SECONDA</vt:lpstr>
      <vt:lpstr>TITOLO PARTE SECONDA</vt:lpstr>
      <vt:lpstr>CAPITOLO QUARTO</vt:lpstr>
      <vt:lpstr>TITOLO CAPITOLO QUARTO</vt:lpstr>
      <vt:lpstr>    TITOLO DI PARAGRAFO</vt:lpstr>
      <vt:lpstr>        Titolo di sottopragrafo</vt:lpstr>
      <vt:lpstr>CAPITOLO QUINTO</vt:lpstr>
      <vt:lpstr>CONCLUSIONI</vt:lpstr>
      <vt:lpstr>INDICE</vt:lpstr>
      <vt:lpstr>BIBLIOGRAFIA</vt:lpstr>
      <vt:lpstr/>
      <vt:lpstr>INTRODUZIONE GENERALE</vt:lpstr>
      <vt:lpstr>PARTE PRIMA</vt:lpstr>
      <vt:lpstr>TITOLO PARTE PRIMA</vt:lpstr>
      <vt:lpstr>CAPITOLO PRIMO</vt:lpstr>
      <vt:lpstr>TITOLO DEL CAPITOLO (ALT+1)</vt:lpstr>
      <vt:lpstr>    TITOLO DI PARAGRAFO (ALT+2)</vt:lpstr>
      <vt:lpstr>        Titolo di sottoparagrafo (ALT+3)</vt:lpstr>
      <vt:lpstr>CAPITOLO SECONDO</vt:lpstr>
      <vt:lpstr>TITOLO DEL CAPITOLO</vt:lpstr>
      <vt:lpstr>    TITOLO DI PARAGRAFO</vt:lpstr>
      <vt:lpstr>        Titolo di sottoparagrafo</vt:lpstr>
      <vt:lpstr>CAPITOLO TERZO</vt:lpstr>
      <vt:lpstr>TITOLO DEL CAPITOLO</vt:lpstr>
      <vt:lpstr>    TITOLO DI PARAGRAFO</vt:lpstr>
      <vt:lpstr>        Titolo di Sottoparagrafo</vt:lpstr>
      <vt:lpstr>PARTE SECONDA</vt:lpstr>
      <vt:lpstr>TITOLO PARTE SECONDA</vt:lpstr>
      <vt:lpstr>CAPITOLO QUARTO</vt:lpstr>
      <vt:lpstr>TITOLO CAPITOLO QUARTO</vt:lpstr>
      <vt:lpstr>    TITOLO DI PARAGRAFO</vt:lpstr>
      <vt:lpstr>        Titolo di sottopragrafo</vt:lpstr>
      <vt:lpstr>CAPITOLO QUINTO</vt:lpstr>
      <vt:lpstr>CONCLUSIONI</vt:lpstr>
      <vt:lpstr>INDICE</vt:lpstr>
      <vt:lpstr>BIBLIOGRAFIA</vt:lpstr>
    </vt:vector>
  </TitlesOfParts>
  <Company>PUL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Aula Papa Francesco</dc:creator>
  <cp:lastModifiedBy>Gianfranco Basti</cp:lastModifiedBy>
  <cp:revision>2</cp:revision>
  <dcterms:created xsi:type="dcterms:W3CDTF">2016-12-01T10:34:00Z</dcterms:created>
  <dcterms:modified xsi:type="dcterms:W3CDTF">2016-12-01T10:34:00Z</dcterms:modified>
</cp:coreProperties>
</file>